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496F" w14:textId="17131B80" w:rsidR="001C14D7" w:rsidRPr="00684936" w:rsidRDefault="002F05E9" w:rsidP="00843F0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jc w:val="center"/>
        <w:rPr>
          <w:rFonts w:ascii="Lucida Sans" w:hAnsi="Lucida Sans"/>
          <w:b/>
          <w:sz w:val="48"/>
          <w:szCs w:val="48"/>
        </w:rPr>
      </w:pPr>
      <w:r>
        <w:rPr>
          <w:rFonts w:ascii="Lucida Sans" w:hAnsi="Lucida Sans"/>
          <w:b/>
          <w:caps/>
          <w:sz w:val="48"/>
          <w:szCs w:val="48"/>
        </w:rPr>
        <w:t>JUNE</w:t>
      </w:r>
      <w:r w:rsidR="00BD364E">
        <w:rPr>
          <w:rFonts w:ascii="Lucida Sans" w:hAnsi="Lucida Sans"/>
          <w:b/>
          <w:caps/>
          <w:sz w:val="48"/>
          <w:szCs w:val="48"/>
        </w:rPr>
        <w:t xml:space="preserve"> </w:t>
      </w:r>
      <w:r w:rsidR="00CB56E6">
        <w:rPr>
          <w:rFonts w:ascii="Lucida Sans" w:hAnsi="Lucida Sans"/>
          <w:b/>
          <w:caps/>
          <w:sz w:val="48"/>
          <w:szCs w:val="48"/>
        </w:rPr>
        <w:t>202</w:t>
      </w:r>
      <w:r w:rsidR="00600FA5">
        <w:rPr>
          <w:rFonts w:ascii="Lucida Sans" w:hAnsi="Lucida Sans"/>
          <w:b/>
          <w:caps/>
          <w:sz w:val="48"/>
          <w:szCs w:val="48"/>
        </w:rPr>
        <w:t>6</w:t>
      </w:r>
    </w:p>
    <w:p w14:paraId="0E2EE957" w14:textId="0E66EFA1" w:rsidR="001C14D7" w:rsidRDefault="001C14D7" w:rsidP="001C14D7"/>
    <w:tbl>
      <w:tblPr>
        <w:tblW w:w="1125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2070"/>
        <w:gridCol w:w="1620"/>
        <w:gridCol w:w="1620"/>
        <w:gridCol w:w="1530"/>
        <w:gridCol w:w="1440"/>
        <w:gridCol w:w="1620"/>
        <w:gridCol w:w="1350"/>
      </w:tblGrid>
      <w:tr w:rsidR="00AC13B5" w:rsidRPr="00684936" w14:paraId="3CCA7C47" w14:textId="77777777" w:rsidTr="008D1AEE">
        <w:trPr>
          <w:trHeight w:val="1039"/>
        </w:trPr>
        <w:tc>
          <w:tcPr>
            <w:tcW w:w="2070" w:type="dxa"/>
            <w:vAlign w:val="center"/>
          </w:tcPr>
          <w:p w14:paraId="38BA630E" w14:textId="2E2942FA" w:rsidR="00AC13B5" w:rsidRPr="007A0A82" w:rsidRDefault="00AC13B5" w:rsidP="00AC13B5">
            <w:pPr>
              <w:jc w:val="center"/>
              <w:rPr>
                <w:rFonts w:ascii="Lucida Sans" w:hAnsi="Lucida Sans"/>
                <w:b/>
                <w:color w:val="FF0000"/>
                <w:sz w:val="22"/>
                <w:szCs w:val="22"/>
              </w:rPr>
            </w:pPr>
            <w:r w:rsidRPr="007A0A82">
              <w:rPr>
                <w:rFonts w:ascii="Lucida Sans" w:hAnsi="Lucida Sans"/>
                <w:b/>
                <w:color w:val="FF0000"/>
                <w:sz w:val="22"/>
                <w:szCs w:val="22"/>
              </w:rPr>
              <w:t>Sunday</w:t>
            </w:r>
          </w:p>
        </w:tc>
        <w:tc>
          <w:tcPr>
            <w:tcW w:w="1620" w:type="dxa"/>
            <w:vAlign w:val="center"/>
          </w:tcPr>
          <w:p w14:paraId="6176EF9E" w14:textId="77777777" w:rsidR="00AC13B5" w:rsidRPr="007A0A82" w:rsidRDefault="00AC13B5" w:rsidP="00AC13B5">
            <w:pPr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7A0A82">
              <w:rPr>
                <w:rFonts w:ascii="Lucida Sans" w:hAnsi="Lucida Sans"/>
                <w:b/>
                <w:sz w:val="22"/>
                <w:szCs w:val="22"/>
              </w:rPr>
              <w:t>Monday</w:t>
            </w:r>
          </w:p>
        </w:tc>
        <w:tc>
          <w:tcPr>
            <w:tcW w:w="1620" w:type="dxa"/>
            <w:vAlign w:val="center"/>
          </w:tcPr>
          <w:p w14:paraId="2AD370F1" w14:textId="77777777" w:rsidR="00AC13B5" w:rsidRPr="007A0A82" w:rsidRDefault="00AC13B5" w:rsidP="00AC13B5">
            <w:pPr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7A0A82">
              <w:rPr>
                <w:rFonts w:ascii="Lucida Sans" w:hAnsi="Lucida Sans"/>
                <w:b/>
                <w:sz w:val="22"/>
                <w:szCs w:val="22"/>
              </w:rPr>
              <w:t>Tuesday</w:t>
            </w:r>
          </w:p>
        </w:tc>
        <w:tc>
          <w:tcPr>
            <w:tcW w:w="1530" w:type="dxa"/>
            <w:vAlign w:val="center"/>
          </w:tcPr>
          <w:p w14:paraId="0CA0A0A6" w14:textId="77777777" w:rsidR="00AC13B5" w:rsidRPr="007A0A82" w:rsidRDefault="00AC13B5" w:rsidP="00AC13B5">
            <w:pPr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7A0A82">
              <w:rPr>
                <w:rFonts w:ascii="Lucida Sans" w:hAnsi="Lucida Sans"/>
                <w:b/>
                <w:sz w:val="22"/>
                <w:szCs w:val="22"/>
              </w:rPr>
              <w:t>Wednesday</w:t>
            </w:r>
          </w:p>
        </w:tc>
        <w:tc>
          <w:tcPr>
            <w:tcW w:w="1440" w:type="dxa"/>
            <w:vAlign w:val="center"/>
          </w:tcPr>
          <w:p w14:paraId="093FC4A5" w14:textId="36544FBD" w:rsidR="00AC13B5" w:rsidRPr="007A0A82" w:rsidRDefault="00AC13B5" w:rsidP="00AC13B5">
            <w:pPr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7A0A82">
              <w:rPr>
                <w:rFonts w:ascii="Lucida Sans" w:hAnsi="Lucida Sans"/>
                <w:b/>
                <w:sz w:val="22"/>
                <w:szCs w:val="22"/>
              </w:rPr>
              <w:t>Thursday</w:t>
            </w:r>
          </w:p>
        </w:tc>
        <w:tc>
          <w:tcPr>
            <w:tcW w:w="1620" w:type="dxa"/>
            <w:vAlign w:val="center"/>
          </w:tcPr>
          <w:p w14:paraId="6E67943A" w14:textId="2AABA9C5" w:rsidR="00AC13B5" w:rsidRPr="007A0A82" w:rsidRDefault="00AC13B5" w:rsidP="00AC13B5">
            <w:pPr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7A0A82">
              <w:rPr>
                <w:rFonts w:ascii="Lucida Sans" w:hAnsi="Lucida Sans"/>
                <w:b/>
                <w:sz w:val="22"/>
                <w:szCs w:val="22"/>
              </w:rPr>
              <w:t>Friday</w:t>
            </w:r>
          </w:p>
        </w:tc>
        <w:tc>
          <w:tcPr>
            <w:tcW w:w="1350" w:type="dxa"/>
            <w:vAlign w:val="center"/>
          </w:tcPr>
          <w:p w14:paraId="16AE6E4F" w14:textId="1227B587" w:rsidR="00AC13B5" w:rsidRPr="007A0A82" w:rsidRDefault="00AC13B5" w:rsidP="00AC13B5">
            <w:pPr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7A0A82">
              <w:rPr>
                <w:rFonts w:ascii="Lucida Sans" w:hAnsi="Lucida Sans"/>
                <w:b/>
                <w:sz w:val="22"/>
                <w:szCs w:val="22"/>
              </w:rPr>
              <w:t>Saturday</w:t>
            </w:r>
          </w:p>
        </w:tc>
      </w:tr>
      <w:tr w:rsidR="00F07DE4" w:rsidRPr="00684936" w14:paraId="2804A747" w14:textId="77777777" w:rsidTr="00426F4B">
        <w:trPr>
          <w:trHeight w:val="1174"/>
        </w:trPr>
        <w:tc>
          <w:tcPr>
            <w:tcW w:w="2070" w:type="dxa"/>
          </w:tcPr>
          <w:p w14:paraId="2BBDE7DF" w14:textId="70A83DB9" w:rsidR="008B4E79" w:rsidRDefault="00426F4B" w:rsidP="008B4E79">
            <w:pPr>
              <w:jc w:val="right"/>
              <w:rPr>
                <w:rFonts w:ascii="Lucida Sans" w:hAnsi="Lucida Sans" w:cs="Tahoma"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Lucida Sans" w:hAnsi="Lucida Sans" w:cs="Tahoma"/>
                <w:i/>
                <w:color w:val="808080" w:themeColor="background1" w:themeShade="80"/>
                <w:sz w:val="22"/>
                <w:szCs w:val="22"/>
              </w:rPr>
              <w:t>31</w:t>
            </w:r>
          </w:p>
          <w:p w14:paraId="252DE776" w14:textId="666707A1" w:rsidR="00F07DE4" w:rsidRPr="00E82502" w:rsidRDefault="00F07DE4" w:rsidP="00BD364E">
            <w:pPr>
              <w:jc w:val="right"/>
              <w:rPr>
                <w:rFonts w:ascii="Lucida Sans" w:hAnsi="Lucida Sans" w:cs="Tahoma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691F0548" w14:textId="78A30B04" w:rsidR="00F07DE4" w:rsidRPr="00824E16" w:rsidRDefault="00426F4B" w:rsidP="00F07DE4">
            <w:pPr>
              <w:jc w:val="right"/>
              <w:rPr>
                <w:rFonts w:ascii="Lucida Sans" w:hAnsi="Lucida Sans" w:cs="Tahoma"/>
                <w:iCs/>
                <w:sz w:val="22"/>
                <w:szCs w:val="22"/>
              </w:rPr>
            </w:pPr>
            <w:r>
              <w:rPr>
                <w:rFonts w:ascii="Lucida Sans" w:hAnsi="Lucida Sans" w:cs="Tahoma"/>
                <w:bCs/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14:paraId="2DDB995C" w14:textId="2CF81080" w:rsidR="00F07DE4" w:rsidRPr="00824E16" w:rsidRDefault="00426F4B" w:rsidP="00F07DE4">
            <w:pPr>
              <w:jc w:val="right"/>
              <w:rPr>
                <w:rFonts w:ascii="Lucida Sans" w:hAnsi="Lucida Sans" w:cs="Tahoma"/>
                <w:b/>
                <w:iCs/>
                <w:sz w:val="22"/>
                <w:szCs w:val="22"/>
              </w:rPr>
            </w:pPr>
            <w:r>
              <w:rPr>
                <w:rFonts w:ascii="Lucida Sans" w:hAnsi="Lucida Sans" w:cs="Tahoma"/>
                <w:bCs/>
                <w:sz w:val="22"/>
                <w:szCs w:val="22"/>
              </w:rPr>
              <w:t>2</w:t>
            </w:r>
          </w:p>
        </w:tc>
        <w:tc>
          <w:tcPr>
            <w:tcW w:w="1530" w:type="dxa"/>
          </w:tcPr>
          <w:p w14:paraId="4F70CDAB" w14:textId="18EEC561" w:rsidR="00F07DE4" w:rsidRPr="008D38FF" w:rsidRDefault="00426F4B" w:rsidP="00F07DE4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rFonts w:ascii="Lucida Sans" w:hAnsi="Lucida Sans" w:cs="Tahoma"/>
                <w:bCs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358EECD1" w14:textId="5401611C" w:rsidR="00F07DE4" w:rsidRPr="008D38FF" w:rsidRDefault="00426F4B" w:rsidP="00F07DE4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rFonts w:ascii="Lucida Sans" w:hAnsi="Lucida Sans" w:cs="Tahoma"/>
                <w:bCs/>
                <w:sz w:val="22"/>
                <w:szCs w:val="22"/>
              </w:rPr>
              <w:t>4</w:t>
            </w:r>
          </w:p>
        </w:tc>
        <w:tc>
          <w:tcPr>
            <w:tcW w:w="1620" w:type="dxa"/>
          </w:tcPr>
          <w:p w14:paraId="471FE3A5" w14:textId="52371890" w:rsidR="00F07DE4" w:rsidRPr="008D38FF" w:rsidRDefault="00426F4B" w:rsidP="00F07DE4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rFonts w:ascii="Lucida Sans" w:hAnsi="Lucida Sans" w:cs="Tahoma"/>
                <w:bCs/>
                <w:sz w:val="22"/>
                <w:szCs w:val="22"/>
              </w:rPr>
              <w:t>5</w:t>
            </w:r>
          </w:p>
        </w:tc>
        <w:tc>
          <w:tcPr>
            <w:tcW w:w="1350" w:type="dxa"/>
          </w:tcPr>
          <w:p w14:paraId="33138357" w14:textId="77777777" w:rsidR="008D1AEE" w:rsidRDefault="00426F4B" w:rsidP="00F07DE4">
            <w:pPr>
              <w:jc w:val="right"/>
              <w:rPr>
                <w:rFonts w:ascii="Lucida Sans" w:hAnsi="Lucida Sans" w:cs="Tahoma"/>
                <w:bCs/>
                <w:sz w:val="22"/>
                <w:szCs w:val="22"/>
              </w:rPr>
            </w:pPr>
            <w:r>
              <w:rPr>
                <w:rFonts w:ascii="Lucida Sans" w:hAnsi="Lucida Sans" w:cs="Tahoma"/>
                <w:bCs/>
                <w:sz w:val="22"/>
                <w:szCs w:val="22"/>
              </w:rPr>
              <w:t>6</w:t>
            </w:r>
          </w:p>
          <w:p w14:paraId="4A1879C7" w14:textId="532FE441" w:rsidR="00426F4B" w:rsidRPr="00007505" w:rsidRDefault="00426F4B" w:rsidP="00F07DE4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rFonts w:ascii="Lucida Sans" w:hAnsi="Lucida Sans" w:cs="Tahoma"/>
                <w:bCs/>
                <w:sz w:val="22"/>
                <w:szCs w:val="22"/>
              </w:rPr>
              <w:t>Strawberry Festival</w:t>
            </w:r>
          </w:p>
        </w:tc>
      </w:tr>
      <w:tr w:rsidR="00F07DE4" w:rsidRPr="00170619" w14:paraId="6587914E" w14:textId="77777777" w:rsidTr="00AA45EB">
        <w:trPr>
          <w:trHeight w:val="1426"/>
        </w:trPr>
        <w:tc>
          <w:tcPr>
            <w:tcW w:w="2070" w:type="dxa"/>
          </w:tcPr>
          <w:p w14:paraId="1A137C14" w14:textId="186B279F" w:rsidR="009B608F" w:rsidRDefault="00426F4B" w:rsidP="009B608F">
            <w:pPr>
              <w:jc w:val="right"/>
              <w:rPr>
                <w:rFonts w:ascii="Lucida Sans" w:hAnsi="Lucida Sans" w:cs="Tahoma"/>
                <w:b/>
                <w:color w:val="FF0000"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color w:val="FF0000"/>
                <w:sz w:val="22"/>
                <w:szCs w:val="22"/>
              </w:rPr>
              <w:t>7</w:t>
            </w:r>
          </w:p>
          <w:p w14:paraId="0E14F18D" w14:textId="2BEA8088" w:rsidR="00426F4B" w:rsidRDefault="00426F4B" w:rsidP="00426F4B">
            <w:pPr>
              <w:jc w:val="right"/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Pr="00426F4B"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  <w:vertAlign w:val="superscript"/>
              </w:rPr>
              <w:t>nd</w:t>
            </w: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>Sunday After Pentecost</w:t>
            </w:r>
          </w:p>
          <w:p w14:paraId="2DB585B7" w14:textId="18A70933" w:rsidR="00F07DE4" w:rsidRPr="00FD1610" w:rsidRDefault="00736584" w:rsidP="00F07DE4">
            <w:pPr>
              <w:jc w:val="right"/>
              <w:rPr>
                <w:rFonts w:ascii="Lucida Sans" w:hAnsi="Lucida Sans" w:cs="Tahom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620" w:type="dxa"/>
          </w:tcPr>
          <w:p w14:paraId="17483067" w14:textId="44F29897" w:rsidR="00B841A6" w:rsidRPr="00B841A6" w:rsidRDefault="00426F4B" w:rsidP="00B841A6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8</w:t>
            </w:r>
          </w:p>
          <w:p w14:paraId="1281F13C" w14:textId="7ABAAB9C" w:rsidR="00B841A6" w:rsidRPr="007143D1" w:rsidRDefault="00B841A6" w:rsidP="00F07DE4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1E1046E4" w14:textId="5FAFEA25" w:rsidR="00F07DE4" w:rsidRPr="00B25B11" w:rsidRDefault="00426F4B" w:rsidP="00F07DE4">
            <w:pPr>
              <w:jc w:val="right"/>
              <w:rPr>
                <w:rFonts w:ascii="Lucida Sans" w:hAnsi="Lucida Sans" w:cs="Tahoma"/>
                <w:bCs/>
                <w:sz w:val="20"/>
                <w:szCs w:val="20"/>
              </w:rPr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9</w:t>
            </w:r>
          </w:p>
        </w:tc>
        <w:tc>
          <w:tcPr>
            <w:tcW w:w="1530" w:type="dxa"/>
          </w:tcPr>
          <w:p w14:paraId="717C663A" w14:textId="62AD6D3F" w:rsidR="00DB5A41" w:rsidRPr="000D47BF" w:rsidRDefault="00426F4B" w:rsidP="00F07DE4">
            <w:pPr>
              <w:jc w:val="right"/>
              <w:rPr>
                <w:rFonts w:ascii="Lucida Sans" w:hAnsi="Lucida Sans" w:cs="Tahoma"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bCs/>
                <w:noProof/>
                <w:sz w:val="22"/>
                <w:szCs w:val="22"/>
              </w:rPr>
              <w:t>10</w:t>
            </w:r>
          </w:p>
        </w:tc>
        <w:tc>
          <w:tcPr>
            <w:tcW w:w="1440" w:type="dxa"/>
          </w:tcPr>
          <w:p w14:paraId="22E8B9C6" w14:textId="434706A3" w:rsidR="00F07DE4" w:rsidRDefault="00426F4B" w:rsidP="00F07DE4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11</w:t>
            </w:r>
          </w:p>
          <w:p w14:paraId="341F2A49" w14:textId="2A176E25" w:rsidR="00F07DE4" w:rsidRPr="00A87FB7" w:rsidRDefault="00F07DE4" w:rsidP="00F07DE4">
            <w:pPr>
              <w:rPr>
                <w:rFonts w:ascii="Lucida Sans" w:hAnsi="Lucida Sans" w:cs="Tahoma"/>
                <w:b/>
                <w:iCs/>
                <w:caps/>
                <w:sz w:val="22"/>
                <w:szCs w:val="22"/>
              </w:rPr>
            </w:pPr>
          </w:p>
        </w:tc>
        <w:tc>
          <w:tcPr>
            <w:tcW w:w="1620" w:type="dxa"/>
          </w:tcPr>
          <w:p w14:paraId="4457A8D0" w14:textId="2FE8AB6B" w:rsidR="00F07DE4" w:rsidRPr="00C72710" w:rsidRDefault="00426F4B" w:rsidP="00F07DE4">
            <w:pPr>
              <w:jc w:val="right"/>
              <w:rPr>
                <w:rFonts w:ascii="Lucida Sans" w:hAnsi="Lucida Sans" w:cs="Tahoma"/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</w:rPr>
              <w:t>12</w:t>
            </w:r>
          </w:p>
          <w:p w14:paraId="3FA5120D" w14:textId="33E23866" w:rsidR="00F07DE4" w:rsidRPr="00D02B96" w:rsidRDefault="00F07DE4" w:rsidP="00F07DE4">
            <w:pPr>
              <w:jc w:val="right"/>
              <w:rPr>
                <w:rFonts w:ascii="Lucida Sans" w:hAnsi="Lucida Sans" w:cs="Tahoma"/>
                <w:b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4DA33369" w14:textId="6682C075" w:rsidR="00B841A6" w:rsidRPr="00B841A6" w:rsidRDefault="00426F4B" w:rsidP="00B841A6">
            <w:pPr>
              <w:jc w:val="right"/>
              <w:rPr>
                <w:b/>
              </w:rPr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13</w:t>
            </w:r>
          </w:p>
          <w:p w14:paraId="3AB24ED8" w14:textId="0876E40E" w:rsidR="00B841A6" w:rsidRPr="00EA4368" w:rsidRDefault="00B841A6" w:rsidP="00F07DE4">
            <w:pPr>
              <w:jc w:val="right"/>
              <w:rPr>
                <w:b/>
              </w:rPr>
            </w:pPr>
          </w:p>
        </w:tc>
      </w:tr>
      <w:tr w:rsidR="00F07DE4" w:rsidRPr="00684936" w14:paraId="0F21543C" w14:textId="77777777" w:rsidTr="00AA45EB">
        <w:trPr>
          <w:trHeight w:val="1354"/>
        </w:trPr>
        <w:tc>
          <w:tcPr>
            <w:tcW w:w="2070" w:type="dxa"/>
          </w:tcPr>
          <w:p w14:paraId="02EFD1F3" w14:textId="3D2F2F19" w:rsidR="00F07DE4" w:rsidRDefault="00EF063C" w:rsidP="00F07DE4">
            <w:pPr>
              <w:jc w:val="right"/>
              <w:rPr>
                <w:rFonts w:ascii="Lucida Sans" w:hAnsi="Lucida Sans" w:cs="Tahoma"/>
                <w:b/>
                <w:color w:val="FF0000"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color w:val="FF0000"/>
                <w:sz w:val="22"/>
                <w:szCs w:val="22"/>
              </w:rPr>
              <w:t>1</w:t>
            </w:r>
            <w:r w:rsidR="00426F4B">
              <w:rPr>
                <w:rFonts w:ascii="Lucida Sans" w:hAnsi="Lucida Sans" w:cs="Tahoma"/>
                <w:b/>
                <w:color w:val="FF0000"/>
                <w:sz w:val="22"/>
                <w:szCs w:val="22"/>
              </w:rPr>
              <w:t>4</w:t>
            </w:r>
          </w:p>
          <w:p w14:paraId="52BA59FF" w14:textId="2EC08A10" w:rsidR="00426F4B" w:rsidRDefault="00426F4B" w:rsidP="00426F4B">
            <w:pPr>
              <w:jc w:val="right"/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Pr="00426F4B"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  <w:vertAlign w:val="superscript"/>
              </w:rPr>
              <w:t>rd</w:t>
            </w: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>Sunday After Pentecost</w:t>
            </w:r>
          </w:p>
          <w:p w14:paraId="1C02D18D" w14:textId="521B65D9" w:rsidR="008D1AEE" w:rsidRPr="0074492A" w:rsidRDefault="008D1AEE" w:rsidP="00426F4B">
            <w:pPr>
              <w:jc w:val="center"/>
              <w:rPr>
                <w:rFonts w:ascii="Lucida Sans" w:hAnsi="Lucida Sans" w:cs="Tahoma"/>
                <w:b/>
                <w:bCs/>
                <w:sz w:val="18"/>
                <w:szCs w:val="18"/>
              </w:rPr>
            </w:pPr>
          </w:p>
          <w:p w14:paraId="0BF1FF8E" w14:textId="5CF4DFB3" w:rsidR="007A29ED" w:rsidRPr="0074492A" w:rsidRDefault="00707DF6" w:rsidP="00405CBE">
            <w:pPr>
              <w:jc w:val="center"/>
              <w:rPr>
                <w:rFonts w:ascii="Lucida Sans" w:hAnsi="Lucida Sans" w:cs="Tahoma"/>
                <w:b/>
                <w:bCs/>
                <w:sz w:val="18"/>
                <w:szCs w:val="18"/>
              </w:rPr>
            </w:pPr>
            <w:r>
              <w:rPr>
                <w:rFonts w:ascii="Lucida Sans" w:hAnsi="Lucida Sans" w:cs="Tahoma"/>
                <w:bCs/>
                <w:sz w:val="22"/>
                <w:szCs w:val="22"/>
              </w:rPr>
              <w:t>Advisory Board</w:t>
            </w:r>
          </w:p>
        </w:tc>
        <w:tc>
          <w:tcPr>
            <w:tcW w:w="1620" w:type="dxa"/>
          </w:tcPr>
          <w:p w14:paraId="3A96867F" w14:textId="550B0AFC" w:rsidR="008D1AEE" w:rsidRPr="00146954" w:rsidRDefault="00CE58A5" w:rsidP="00F07DE4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1C77484" wp14:editId="5FDAB85D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169545</wp:posOffset>
                  </wp:positionV>
                  <wp:extent cx="733425" cy="487680"/>
                  <wp:effectExtent l="0" t="0" r="9525" b="7620"/>
                  <wp:wrapNone/>
                  <wp:docPr id="12560796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426F4B">
              <w:rPr>
                <w:rFonts w:ascii="Lucida Sans" w:hAnsi="Lucida Sans" w:cs="Tahoma"/>
                <w:b/>
                <w:sz w:val="22"/>
                <w:szCs w:val="22"/>
              </w:rPr>
              <w:t>15</w:t>
            </w:r>
          </w:p>
        </w:tc>
        <w:tc>
          <w:tcPr>
            <w:tcW w:w="1620" w:type="dxa"/>
          </w:tcPr>
          <w:p w14:paraId="3BB27B4C" w14:textId="1E40B1D3" w:rsidR="00F07DE4" w:rsidRPr="003477B5" w:rsidRDefault="00426F4B" w:rsidP="00F07DE4">
            <w:pPr>
              <w:jc w:val="right"/>
              <w:rPr>
                <w:rFonts w:ascii="Lucida Sans" w:hAnsi="Lucida Sans" w:cs="Tahoma"/>
                <w:bCs/>
                <w:sz w:val="20"/>
                <w:szCs w:val="20"/>
              </w:rPr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16</w:t>
            </w:r>
          </w:p>
        </w:tc>
        <w:tc>
          <w:tcPr>
            <w:tcW w:w="1530" w:type="dxa"/>
          </w:tcPr>
          <w:p w14:paraId="6AA9F94B" w14:textId="4849D3C2" w:rsidR="00F07DE4" w:rsidRDefault="00426F4B" w:rsidP="00F07DE4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17</w:t>
            </w:r>
          </w:p>
          <w:p w14:paraId="72EF0056" w14:textId="4F6C66D1" w:rsidR="006060A1" w:rsidRPr="00CE347B" w:rsidRDefault="006060A1" w:rsidP="00F07DE4">
            <w:pPr>
              <w:jc w:val="right"/>
              <w:rPr>
                <w:rFonts w:ascii="Lucida Sans" w:hAnsi="Lucida Sans" w:cs="Tahoma"/>
                <w:b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14:paraId="55ECE385" w14:textId="73C4FC46" w:rsidR="00072CD7" w:rsidRPr="00D02B96" w:rsidRDefault="00426F4B" w:rsidP="00F07DE4">
            <w:pPr>
              <w:jc w:val="right"/>
              <w:rPr>
                <w:rFonts w:ascii="Lucida Sans" w:hAnsi="Lucida Sans" w:cs="Tahoma"/>
                <w:iCs/>
                <w:sz w:val="22"/>
                <w:szCs w:val="22"/>
              </w:rPr>
            </w:pPr>
            <w:r>
              <w:rPr>
                <w:b/>
                <w:bCs/>
                <w:noProof/>
              </w:rPr>
              <w:t>18</w:t>
            </w:r>
          </w:p>
        </w:tc>
        <w:tc>
          <w:tcPr>
            <w:tcW w:w="1620" w:type="dxa"/>
          </w:tcPr>
          <w:p w14:paraId="0B12B547" w14:textId="0F84C0E0" w:rsidR="008D1AEE" w:rsidRPr="00EA4368" w:rsidRDefault="00426F4B" w:rsidP="00F07DE4">
            <w:pPr>
              <w:jc w:val="right"/>
              <w:rPr>
                <w:b/>
              </w:rPr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19</w:t>
            </w:r>
          </w:p>
        </w:tc>
        <w:tc>
          <w:tcPr>
            <w:tcW w:w="1350" w:type="dxa"/>
          </w:tcPr>
          <w:p w14:paraId="39DF9D3F" w14:textId="2494D2B2" w:rsidR="00F07DE4" w:rsidRDefault="00426F4B" w:rsidP="00F07DE4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20</w:t>
            </w:r>
          </w:p>
          <w:p w14:paraId="742373E0" w14:textId="49745C52" w:rsidR="00C800A0" w:rsidRPr="002E28F9" w:rsidRDefault="00C800A0" w:rsidP="00F07DE4">
            <w:pPr>
              <w:jc w:val="right"/>
              <w:rPr>
                <w:rFonts w:ascii="Lucida Sans" w:hAnsi="Lucida Sans" w:cs="Tahoma"/>
                <w:b/>
                <w:sz w:val="20"/>
                <w:szCs w:val="20"/>
              </w:rPr>
            </w:pPr>
          </w:p>
        </w:tc>
      </w:tr>
      <w:tr w:rsidR="000B1687" w:rsidRPr="00684936" w14:paraId="66BF23B6" w14:textId="77777777" w:rsidTr="008D1AEE">
        <w:trPr>
          <w:trHeight w:val="1264"/>
        </w:trPr>
        <w:tc>
          <w:tcPr>
            <w:tcW w:w="2070" w:type="dxa"/>
          </w:tcPr>
          <w:p w14:paraId="253AFD63" w14:textId="1A2EEE77" w:rsidR="000B1687" w:rsidRPr="00A11E0E" w:rsidRDefault="00426F4B" w:rsidP="000B1687">
            <w:pPr>
              <w:jc w:val="right"/>
              <w:rPr>
                <w:rFonts w:ascii="Lucida Sans" w:hAnsi="Lucida Sans" w:cs="Tahoma"/>
                <w:b/>
                <w:color w:val="FF0000"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color w:val="FF0000"/>
                <w:sz w:val="22"/>
                <w:szCs w:val="22"/>
              </w:rPr>
              <w:t>2</w:t>
            </w:r>
            <w:r w:rsidR="008B4E79">
              <w:rPr>
                <w:rFonts w:ascii="Lucida Sans" w:hAnsi="Lucida Sans" w:cs="Tahoma"/>
                <w:b/>
                <w:color w:val="FF0000"/>
                <w:sz w:val="22"/>
                <w:szCs w:val="22"/>
              </w:rPr>
              <w:t>1</w:t>
            </w:r>
          </w:p>
          <w:p w14:paraId="6CB280A0" w14:textId="77777777" w:rsidR="00426F4B" w:rsidRDefault="00426F4B" w:rsidP="00426F4B">
            <w:pPr>
              <w:jc w:val="right"/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Pr="00426F4B"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  <w:vertAlign w:val="superscript"/>
              </w:rPr>
              <w:t>th</w:t>
            </w: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>Sunday After Pentecost</w:t>
            </w:r>
          </w:p>
          <w:p w14:paraId="6354B20E" w14:textId="16FD62F4" w:rsidR="008D1AEE" w:rsidRPr="0074492A" w:rsidRDefault="008D1AEE" w:rsidP="00426F4B">
            <w:pPr>
              <w:jc w:val="center"/>
              <w:rPr>
                <w:rFonts w:ascii="Lucida Sans" w:hAnsi="Lucida Sans" w:cs="Tahoma"/>
                <w:b/>
                <w:bCs/>
                <w:sz w:val="18"/>
                <w:szCs w:val="18"/>
              </w:rPr>
            </w:pPr>
          </w:p>
          <w:p w14:paraId="3FD33A7F" w14:textId="50A861AA" w:rsidR="000B1687" w:rsidRPr="0074492A" w:rsidRDefault="00AA45EB" w:rsidP="000B1687">
            <w:pPr>
              <w:jc w:val="right"/>
              <w:rPr>
                <w:rFonts w:ascii="Lucida Sans" w:hAnsi="Lucida Sans" w:cs="Tahoma"/>
                <w:b/>
                <w:bCs/>
                <w:sz w:val="18"/>
                <w:szCs w:val="18"/>
              </w:rPr>
            </w:pPr>
            <w:r>
              <w:rPr>
                <w:rFonts w:ascii="Lucida Sans" w:hAnsi="Lucida Sans" w:cs="Tahoma"/>
                <w:bCs/>
                <w:sz w:val="22"/>
                <w:szCs w:val="22"/>
              </w:rPr>
              <w:t>F</w:t>
            </w:r>
            <w:r>
              <w:rPr>
                <w:rFonts w:ascii="Lucida Sans" w:hAnsi="Lucida Sans" w:cs="Tahoma"/>
                <w:bCs/>
                <w:sz w:val="22"/>
                <w:szCs w:val="22"/>
              </w:rPr>
              <w:t>ather’s Day</w:t>
            </w:r>
          </w:p>
          <w:p w14:paraId="248CB054" w14:textId="3DEA048E" w:rsidR="000B1687" w:rsidRPr="00A74B28" w:rsidRDefault="000B1687" w:rsidP="00B841A6">
            <w:pPr>
              <w:jc w:val="right"/>
              <w:rPr>
                <w:rFonts w:ascii="Lucida Sans" w:hAnsi="Lucida Sans" w:cs="Tahom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</w:tcPr>
          <w:p w14:paraId="5EA87705" w14:textId="636035A4" w:rsidR="007A29ED" w:rsidRDefault="00426F4B" w:rsidP="000B1687">
            <w:pPr>
              <w:jc w:val="righ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22</w:t>
            </w:r>
          </w:p>
          <w:p w14:paraId="18A3A8A6" w14:textId="36964536" w:rsidR="00CE58A5" w:rsidRPr="00AB4697" w:rsidRDefault="00CE58A5" w:rsidP="000B1687">
            <w:pPr>
              <w:jc w:val="right"/>
              <w:rPr>
                <w:rFonts w:ascii="Lucida Sans" w:hAnsi="Lucida Sans" w:cs="Tahoma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14:paraId="4FA023E3" w14:textId="4F0A6332" w:rsidR="000B1687" w:rsidRDefault="00426F4B" w:rsidP="000B1687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23</w:t>
            </w:r>
          </w:p>
          <w:p w14:paraId="5989B029" w14:textId="683B9603" w:rsidR="000B1687" w:rsidRPr="003477B5" w:rsidRDefault="000B1687" w:rsidP="000B1687">
            <w:pPr>
              <w:jc w:val="right"/>
              <w:rPr>
                <w:rFonts w:ascii="Lucida Sans" w:hAnsi="Lucida Sans" w:cs="Tahoma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1237F628" w14:textId="6BA4269C" w:rsidR="000B1687" w:rsidRPr="00FC1226" w:rsidRDefault="00426F4B" w:rsidP="000B1687">
            <w:pPr>
              <w:jc w:val="right"/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24</w:t>
            </w:r>
          </w:p>
        </w:tc>
        <w:tc>
          <w:tcPr>
            <w:tcW w:w="1440" w:type="dxa"/>
          </w:tcPr>
          <w:p w14:paraId="07EB072B" w14:textId="662DA653" w:rsidR="00C800A0" w:rsidRPr="00C800A0" w:rsidRDefault="00426F4B" w:rsidP="000B168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25</w:t>
            </w:r>
          </w:p>
        </w:tc>
        <w:tc>
          <w:tcPr>
            <w:tcW w:w="1620" w:type="dxa"/>
          </w:tcPr>
          <w:p w14:paraId="5E7EBDA8" w14:textId="101EE6E3" w:rsidR="000B1687" w:rsidRDefault="00426F4B" w:rsidP="000B1687">
            <w:pPr>
              <w:jc w:val="right"/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26</w:t>
            </w:r>
          </w:p>
        </w:tc>
        <w:tc>
          <w:tcPr>
            <w:tcW w:w="1350" w:type="dxa"/>
          </w:tcPr>
          <w:p w14:paraId="3F3EC959" w14:textId="7C286FBF" w:rsidR="000B1687" w:rsidRDefault="00426F4B" w:rsidP="000B1687">
            <w:pPr>
              <w:jc w:val="right"/>
            </w:pPr>
            <w:r>
              <w:rPr>
                <w:rFonts w:ascii="Lucida Sans" w:hAnsi="Lucida Sans" w:cs="Tahoma"/>
                <w:b/>
                <w:sz w:val="22"/>
                <w:szCs w:val="22"/>
              </w:rPr>
              <w:t>27</w:t>
            </w:r>
          </w:p>
        </w:tc>
      </w:tr>
      <w:tr w:rsidR="00426F4B" w:rsidRPr="00684936" w14:paraId="3231A4E5" w14:textId="77777777" w:rsidTr="008D1AEE">
        <w:trPr>
          <w:trHeight w:val="1264"/>
        </w:trPr>
        <w:tc>
          <w:tcPr>
            <w:tcW w:w="2070" w:type="dxa"/>
          </w:tcPr>
          <w:p w14:paraId="3515CAA6" w14:textId="4DA55B91" w:rsidR="00426F4B" w:rsidRPr="00A11E0E" w:rsidRDefault="00426F4B" w:rsidP="00426F4B">
            <w:pPr>
              <w:jc w:val="right"/>
              <w:rPr>
                <w:rFonts w:ascii="Lucida Sans" w:hAnsi="Lucida Sans" w:cs="Tahoma"/>
                <w:b/>
                <w:color w:val="FF0000"/>
                <w:sz w:val="22"/>
                <w:szCs w:val="22"/>
              </w:rPr>
            </w:pPr>
            <w:r>
              <w:rPr>
                <w:rFonts w:ascii="Lucida Sans" w:hAnsi="Lucida Sans" w:cs="Tahoma"/>
                <w:b/>
                <w:color w:val="FF0000"/>
                <w:sz w:val="22"/>
                <w:szCs w:val="22"/>
              </w:rPr>
              <w:t>28</w:t>
            </w:r>
          </w:p>
          <w:p w14:paraId="6A84A70C" w14:textId="77777777" w:rsidR="00426F4B" w:rsidRDefault="00426F4B" w:rsidP="00426F4B">
            <w:pPr>
              <w:jc w:val="right"/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>5</w:t>
            </w:r>
            <w:r w:rsidRPr="00426F4B"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  <w:vertAlign w:val="superscript"/>
              </w:rPr>
              <w:t>th</w:t>
            </w: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  <w:t>Sunday After Pentecost</w:t>
            </w:r>
          </w:p>
          <w:p w14:paraId="555B56C1" w14:textId="7E0969D9" w:rsidR="00426F4B" w:rsidRDefault="00426F4B" w:rsidP="00426F4B">
            <w:pPr>
              <w:jc w:val="right"/>
              <w:rPr>
                <w:rFonts w:ascii="Lucida Sans" w:hAnsi="Lucida Sans" w:cs="Tahoma"/>
                <w:b/>
                <w:i/>
                <w:iCs/>
                <w:color w:val="FF0000"/>
                <w:sz w:val="18"/>
                <w:szCs w:val="18"/>
              </w:rPr>
            </w:pPr>
          </w:p>
          <w:p w14:paraId="1D056128" w14:textId="66936CCC" w:rsidR="00426F4B" w:rsidRDefault="00AA45EB" w:rsidP="00426F4B">
            <w:pPr>
              <w:jc w:val="right"/>
              <w:rPr>
                <w:rFonts w:ascii="Lucida Sans" w:hAnsi="Lucida Sans" w:cs="Tahoma"/>
                <w:b/>
                <w:sz w:val="18"/>
                <w:szCs w:val="18"/>
              </w:rPr>
            </w:pPr>
            <w:r>
              <w:rPr>
                <w:rFonts w:ascii="Lucida Sans" w:hAnsi="Lucida Sans" w:cs="Tahoma"/>
                <w:bCs/>
                <w:sz w:val="22"/>
                <w:szCs w:val="22"/>
              </w:rPr>
              <w:t>Guild’s Budget Meeting</w:t>
            </w:r>
          </w:p>
          <w:p w14:paraId="5F726AD0" w14:textId="55BD908E" w:rsidR="00426F4B" w:rsidRPr="00CE58A5" w:rsidRDefault="00426F4B" w:rsidP="00426F4B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4378A06D" w14:textId="402B2821" w:rsidR="00426F4B" w:rsidRDefault="00426F4B" w:rsidP="00426F4B">
            <w:pPr>
              <w:jc w:val="righ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29</w:t>
            </w:r>
          </w:p>
        </w:tc>
        <w:tc>
          <w:tcPr>
            <w:tcW w:w="1620" w:type="dxa"/>
          </w:tcPr>
          <w:p w14:paraId="05AF60E6" w14:textId="04C1D456" w:rsidR="00426F4B" w:rsidRDefault="00426F4B" w:rsidP="00426F4B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  <w:r>
              <w:rPr>
                <w:b/>
                <w:bCs/>
                <w:noProof/>
              </w:rPr>
              <w:t>30</w:t>
            </w:r>
          </w:p>
        </w:tc>
        <w:tc>
          <w:tcPr>
            <w:tcW w:w="1530" w:type="dxa"/>
          </w:tcPr>
          <w:p w14:paraId="0F87E3F8" w14:textId="77777777" w:rsidR="00426F4B" w:rsidRDefault="00426F4B" w:rsidP="00426F4B">
            <w:pPr>
              <w:jc w:val="right"/>
              <w:rPr>
                <w:rFonts w:ascii="Lucida Sans" w:hAnsi="Lucida Sans" w:cs="Tahoma"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Lucida Sans" w:hAnsi="Lucida Sans" w:cs="Tahoma"/>
                <w:i/>
                <w:color w:val="808080" w:themeColor="background1" w:themeShade="80"/>
                <w:sz w:val="22"/>
                <w:szCs w:val="22"/>
              </w:rPr>
              <w:t>1</w:t>
            </w:r>
          </w:p>
          <w:p w14:paraId="34250F3A" w14:textId="3B24D839" w:rsidR="00426F4B" w:rsidRDefault="00426F4B" w:rsidP="00426F4B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9666360" w14:textId="135A2401" w:rsidR="00426F4B" w:rsidRDefault="00426F4B" w:rsidP="00426F4B">
            <w:pPr>
              <w:jc w:val="right"/>
              <w:rPr>
                <w:rFonts w:ascii="Lucida Sans" w:hAnsi="Lucida Sans" w:cs="Tahoma"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Lucida Sans" w:hAnsi="Lucida Sans" w:cs="Tahoma"/>
                <w:i/>
                <w:color w:val="808080" w:themeColor="background1" w:themeShade="80"/>
                <w:sz w:val="22"/>
                <w:szCs w:val="22"/>
              </w:rPr>
              <w:t>2</w:t>
            </w:r>
          </w:p>
          <w:p w14:paraId="0CC5FC57" w14:textId="35A300E7" w:rsidR="00426F4B" w:rsidRDefault="00426F4B" w:rsidP="00426F4B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11EA1EDE" w14:textId="70EC8856" w:rsidR="00426F4B" w:rsidRDefault="00426F4B" w:rsidP="00426F4B">
            <w:pPr>
              <w:jc w:val="right"/>
              <w:rPr>
                <w:rFonts w:ascii="Lucida Sans" w:hAnsi="Lucida Sans" w:cs="Tahoma"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Lucida Sans" w:hAnsi="Lucida Sans" w:cs="Tahoma"/>
                <w:i/>
                <w:color w:val="808080" w:themeColor="background1" w:themeShade="80"/>
                <w:sz w:val="22"/>
                <w:szCs w:val="22"/>
              </w:rPr>
              <w:t>3</w:t>
            </w:r>
          </w:p>
          <w:p w14:paraId="226E4809" w14:textId="13B495F9" w:rsidR="00426F4B" w:rsidRDefault="00426F4B" w:rsidP="00426F4B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3FB15428" w14:textId="0B14603C" w:rsidR="00426F4B" w:rsidRDefault="00426F4B" w:rsidP="00426F4B">
            <w:pPr>
              <w:jc w:val="right"/>
              <w:rPr>
                <w:rFonts w:ascii="Lucida Sans" w:hAnsi="Lucida Sans" w:cs="Tahoma"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Lucida Sans" w:hAnsi="Lucida Sans" w:cs="Tahoma"/>
                <w:i/>
                <w:color w:val="808080" w:themeColor="background1" w:themeShade="80"/>
                <w:sz w:val="22"/>
                <w:szCs w:val="22"/>
              </w:rPr>
              <w:t>4</w:t>
            </w:r>
          </w:p>
          <w:p w14:paraId="7BCE3E1C" w14:textId="7BC7EBE3" w:rsidR="00426F4B" w:rsidRDefault="00426F4B" w:rsidP="00426F4B">
            <w:pPr>
              <w:jc w:val="right"/>
              <w:rPr>
                <w:rFonts w:ascii="Lucida Sans" w:hAnsi="Lucida Sans" w:cs="Tahoma"/>
                <w:b/>
                <w:sz w:val="22"/>
                <w:szCs w:val="22"/>
              </w:rPr>
            </w:pPr>
          </w:p>
        </w:tc>
      </w:tr>
    </w:tbl>
    <w:p w14:paraId="086F8573" w14:textId="57D1F435" w:rsidR="00904BBC" w:rsidRDefault="00904BBC" w:rsidP="001C14D7">
      <w:pPr>
        <w:jc w:val="right"/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528"/>
      </w:tblGrid>
      <w:tr w:rsidR="001C14D7" w14:paraId="4B24BBEE" w14:textId="77777777" w:rsidTr="0015725E">
        <w:tc>
          <w:tcPr>
            <w:tcW w:w="10528" w:type="dxa"/>
          </w:tcPr>
          <w:p w14:paraId="14CF3F32" w14:textId="77777777" w:rsidR="00F80D94" w:rsidRDefault="001C14D7" w:rsidP="00A52883">
            <w:pPr>
              <w:rPr>
                <w:rFonts w:ascii="Lucida Sans" w:hAnsi="Lucida Sans"/>
                <w:sz w:val="22"/>
                <w:szCs w:val="22"/>
              </w:rPr>
            </w:pPr>
            <w:r w:rsidRPr="007A0A82">
              <w:rPr>
                <w:rFonts w:ascii="Lucida Sans" w:hAnsi="Lucida Sans"/>
                <w:sz w:val="22"/>
                <w:szCs w:val="22"/>
              </w:rPr>
              <w:t>Notes :</w:t>
            </w:r>
          </w:p>
          <w:p w14:paraId="18AD58C5" w14:textId="66274233" w:rsidR="003E0BC0" w:rsidRDefault="003E0BC0" w:rsidP="0074492A">
            <w:pPr>
              <w:shd w:val="clear" w:color="auto" w:fill="FFFFFF"/>
              <w:textAlignment w:val="baseline"/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>Fresh Start Furnishings (Found in Faith)</w:t>
            </w:r>
            <w:r w:rsidR="0074492A"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>:</w:t>
            </w:r>
            <w:r w:rsidR="00636608"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 xml:space="preserve">Donations of gently used home goods </w:t>
            </w:r>
            <w:r w:rsidR="0074492A">
              <w:rPr>
                <w:rFonts w:ascii="Segoe UI" w:hAnsi="Segoe UI" w:cs="Segoe UI"/>
                <w:color w:val="242424"/>
                <w:sz w:val="23"/>
                <w:szCs w:val="23"/>
              </w:rPr>
              <w:t xml:space="preserve">Demand is surging in the county. Drop off at the church.  </w:t>
            </w:r>
            <w:r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>Questions - see Cathy</w:t>
            </w:r>
          </w:p>
          <w:p w14:paraId="6DB81C5B" w14:textId="2E404BB0" w:rsidR="001C14D7" w:rsidRPr="007A0A82" w:rsidRDefault="003E0BC0" w:rsidP="00DB6C58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>Mason Dixon Food Pantry thanks you for the ongoing support</w:t>
            </w:r>
            <w:r w:rsidR="001428B8">
              <w:rPr>
                <w:rFonts w:ascii="Lucida Sans" w:hAnsi="Lucida Sans"/>
                <w:sz w:val="22"/>
                <w:szCs w:val="22"/>
              </w:rPr>
              <w:t xml:space="preserve">               </w:t>
            </w:r>
          </w:p>
        </w:tc>
      </w:tr>
    </w:tbl>
    <w:p w14:paraId="776D73BB" w14:textId="47CFC791" w:rsidR="001C14D7" w:rsidRDefault="001C14D7" w:rsidP="00DB6C58"/>
    <w:sectPr w:rsidR="001C14D7" w:rsidSect="00FC787F">
      <w:headerReference w:type="default" r:id="rId7"/>
      <w:pgSz w:w="12240" w:h="15840" w:code="1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95D8C" w14:textId="77777777" w:rsidR="00705813" w:rsidRDefault="00705813">
      <w:r>
        <w:separator/>
      </w:r>
    </w:p>
  </w:endnote>
  <w:endnote w:type="continuationSeparator" w:id="0">
    <w:p w14:paraId="51144400" w14:textId="77777777" w:rsidR="00705813" w:rsidRDefault="0070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92FC4" w14:textId="77777777" w:rsidR="00705813" w:rsidRDefault="00705813">
      <w:r>
        <w:separator/>
      </w:r>
    </w:p>
  </w:footnote>
  <w:footnote w:type="continuationSeparator" w:id="0">
    <w:p w14:paraId="518E4986" w14:textId="77777777" w:rsidR="00705813" w:rsidRDefault="0070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97F5" w14:textId="77777777" w:rsidR="00B773E8" w:rsidRDefault="00AC13B5" w:rsidP="00AC13B5">
    <w:pPr>
      <w:pStyle w:val="Header"/>
      <w:jc w:val="center"/>
    </w:pPr>
    <w:r>
      <w:rPr>
        <w:noProof/>
      </w:rPr>
      <w:drawing>
        <wp:inline distT="0" distB="0" distL="0" distR="0" wp14:anchorId="037EC1DD" wp14:editId="30DFE492">
          <wp:extent cx="5019675" cy="4762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1967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418"/>
    <w:rsid w:val="00007505"/>
    <w:rsid w:val="00017329"/>
    <w:rsid w:val="00023D80"/>
    <w:rsid w:val="00026AC6"/>
    <w:rsid w:val="00030ECC"/>
    <w:rsid w:val="000351FD"/>
    <w:rsid w:val="000437E5"/>
    <w:rsid w:val="00045F57"/>
    <w:rsid w:val="000466DF"/>
    <w:rsid w:val="000521C2"/>
    <w:rsid w:val="000548C1"/>
    <w:rsid w:val="00062709"/>
    <w:rsid w:val="00071914"/>
    <w:rsid w:val="00072CD7"/>
    <w:rsid w:val="00073377"/>
    <w:rsid w:val="00073925"/>
    <w:rsid w:val="0007443C"/>
    <w:rsid w:val="00076BC6"/>
    <w:rsid w:val="0009048B"/>
    <w:rsid w:val="0009123E"/>
    <w:rsid w:val="0009348A"/>
    <w:rsid w:val="000954BE"/>
    <w:rsid w:val="000A2B1A"/>
    <w:rsid w:val="000A79CC"/>
    <w:rsid w:val="000B1687"/>
    <w:rsid w:val="000B6EE9"/>
    <w:rsid w:val="000C7CC9"/>
    <w:rsid w:val="000D0AF4"/>
    <w:rsid w:val="000D47BF"/>
    <w:rsid w:val="000E6428"/>
    <w:rsid w:val="001004A0"/>
    <w:rsid w:val="0010056A"/>
    <w:rsid w:val="001007C5"/>
    <w:rsid w:val="00106E6B"/>
    <w:rsid w:val="00113450"/>
    <w:rsid w:val="00114E97"/>
    <w:rsid w:val="00117B59"/>
    <w:rsid w:val="00123857"/>
    <w:rsid w:val="0012561E"/>
    <w:rsid w:val="00134B2B"/>
    <w:rsid w:val="001428B8"/>
    <w:rsid w:val="00146954"/>
    <w:rsid w:val="00147FAC"/>
    <w:rsid w:val="0015015B"/>
    <w:rsid w:val="00152EFC"/>
    <w:rsid w:val="00154909"/>
    <w:rsid w:val="001559DA"/>
    <w:rsid w:val="0015725E"/>
    <w:rsid w:val="00162D92"/>
    <w:rsid w:val="00162E9A"/>
    <w:rsid w:val="001634C9"/>
    <w:rsid w:val="00170619"/>
    <w:rsid w:val="00177528"/>
    <w:rsid w:val="00180C16"/>
    <w:rsid w:val="00191C82"/>
    <w:rsid w:val="0019500E"/>
    <w:rsid w:val="001A314C"/>
    <w:rsid w:val="001A6450"/>
    <w:rsid w:val="001C07C0"/>
    <w:rsid w:val="001C14D7"/>
    <w:rsid w:val="001C7BF7"/>
    <w:rsid w:val="001D2CDD"/>
    <w:rsid w:val="001D3A63"/>
    <w:rsid w:val="001D5E73"/>
    <w:rsid w:val="001E054F"/>
    <w:rsid w:val="001E5E03"/>
    <w:rsid w:val="001F3745"/>
    <w:rsid w:val="001F7D88"/>
    <w:rsid w:val="002260B3"/>
    <w:rsid w:val="00233FD4"/>
    <w:rsid w:val="00235104"/>
    <w:rsid w:val="00241C55"/>
    <w:rsid w:val="00246C8C"/>
    <w:rsid w:val="00252480"/>
    <w:rsid w:val="00257704"/>
    <w:rsid w:val="002719DA"/>
    <w:rsid w:val="0027404A"/>
    <w:rsid w:val="00280D0D"/>
    <w:rsid w:val="00295FA0"/>
    <w:rsid w:val="002A235E"/>
    <w:rsid w:val="002B46AE"/>
    <w:rsid w:val="002C1703"/>
    <w:rsid w:val="002E0FF3"/>
    <w:rsid w:val="002E28F9"/>
    <w:rsid w:val="002F05E9"/>
    <w:rsid w:val="002F5702"/>
    <w:rsid w:val="00307D77"/>
    <w:rsid w:val="00307E22"/>
    <w:rsid w:val="00315D7A"/>
    <w:rsid w:val="00315E65"/>
    <w:rsid w:val="00315FB3"/>
    <w:rsid w:val="00322010"/>
    <w:rsid w:val="0032478D"/>
    <w:rsid w:val="0033089F"/>
    <w:rsid w:val="00333950"/>
    <w:rsid w:val="00335A7C"/>
    <w:rsid w:val="00336211"/>
    <w:rsid w:val="0033785A"/>
    <w:rsid w:val="00341C9D"/>
    <w:rsid w:val="00342828"/>
    <w:rsid w:val="003445A0"/>
    <w:rsid w:val="003477B5"/>
    <w:rsid w:val="003559E2"/>
    <w:rsid w:val="00363B8A"/>
    <w:rsid w:val="00383971"/>
    <w:rsid w:val="00393319"/>
    <w:rsid w:val="003A2A7A"/>
    <w:rsid w:val="003A5614"/>
    <w:rsid w:val="003B6BE1"/>
    <w:rsid w:val="003C51B3"/>
    <w:rsid w:val="003D1572"/>
    <w:rsid w:val="003D5195"/>
    <w:rsid w:val="003E0BC0"/>
    <w:rsid w:val="003F325A"/>
    <w:rsid w:val="003F4642"/>
    <w:rsid w:val="003F474A"/>
    <w:rsid w:val="004030D0"/>
    <w:rsid w:val="0040499D"/>
    <w:rsid w:val="00405CBE"/>
    <w:rsid w:val="0040727F"/>
    <w:rsid w:val="0041628A"/>
    <w:rsid w:val="004168C3"/>
    <w:rsid w:val="00420FD0"/>
    <w:rsid w:val="0042325F"/>
    <w:rsid w:val="00426F4B"/>
    <w:rsid w:val="00433ADC"/>
    <w:rsid w:val="00433E0D"/>
    <w:rsid w:val="004361EF"/>
    <w:rsid w:val="00446119"/>
    <w:rsid w:val="0044680F"/>
    <w:rsid w:val="00453DC2"/>
    <w:rsid w:val="00457157"/>
    <w:rsid w:val="004572B3"/>
    <w:rsid w:val="004607F8"/>
    <w:rsid w:val="00460BE4"/>
    <w:rsid w:val="00460D83"/>
    <w:rsid w:val="00462311"/>
    <w:rsid w:val="00463701"/>
    <w:rsid w:val="004662CB"/>
    <w:rsid w:val="00467621"/>
    <w:rsid w:val="004713A0"/>
    <w:rsid w:val="00471AF8"/>
    <w:rsid w:val="00471B6E"/>
    <w:rsid w:val="004724E3"/>
    <w:rsid w:val="00476ECC"/>
    <w:rsid w:val="004841FA"/>
    <w:rsid w:val="00492F47"/>
    <w:rsid w:val="00496D59"/>
    <w:rsid w:val="004A410F"/>
    <w:rsid w:val="004A4FE6"/>
    <w:rsid w:val="004C16C3"/>
    <w:rsid w:val="004D353B"/>
    <w:rsid w:val="004E634C"/>
    <w:rsid w:val="004F3F8E"/>
    <w:rsid w:val="004F6AAA"/>
    <w:rsid w:val="005028F1"/>
    <w:rsid w:val="005038BA"/>
    <w:rsid w:val="00504842"/>
    <w:rsid w:val="0052559E"/>
    <w:rsid w:val="00525E62"/>
    <w:rsid w:val="005276C2"/>
    <w:rsid w:val="0053495C"/>
    <w:rsid w:val="00542679"/>
    <w:rsid w:val="0055184B"/>
    <w:rsid w:val="00551CF6"/>
    <w:rsid w:val="0055256C"/>
    <w:rsid w:val="00553E88"/>
    <w:rsid w:val="005553CF"/>
    <w:rsid w:val="00556C3A"/>
    <w:rsid w:val="00557F7D"/>
    <w:rsid w:val="0058523E"/>
    <w:rsid w:val="00587E3C"/>
    <w:rsid w:val="005A07F7"/>
    <w:rsid w:val="005A5A80"/>
    <w:rsid w:val="005A6BF4"/>
    <w:rsid w:val="005A7CD6"/>
    <w:rsid w:val="005B11DB"/>
    <w:rsid w:val="005B1BAA"/>
    <w:rsid w:val="005C3AED"/>
    <w:rsid w:val="005C4D01"/>
    <w:rsid w:val="005D2899"/>
    <w:rsid w:val="005D4E69"/>
    <w:rsid w:val="005D7579"/>
    <w:rsid w:val="005F171F"/>
    <w:rsid w:val="00600FA5"/>
    <w:rsid w:val="006060A1"/>
    <w:rsid w:val="00606648"/>
    <w:rsid w:val="006077F0"/>
    <w:rsid w:val="00614155"/>
    <w:rsid w:val="00616E3E"/>
    <w:rsid w:val="00621CE5"/>
    <w:rsid w:val="00622254"/>
    <w:rsid w:val="00631126"/>
    <w:rsid w:val="006318E6"/>
    <w:rsid w:val="00636608"/>
    <w:rsid w:val="006377EC"/>
    <w:rsid w:val="00646423"/>
    <w:rsid w:val="0065112E"/>
    <w:rsid w:val="00651876"/>
    <w:rsid w:val="00654F51"/>
    <w:rsid w:val="00657A27"/>
    <w:rsid w:val="006602C2"/>
    <w:rsid w:val="00662390"/>
    <w:rsid w:val="006708EE"/>
    <w:rsid w:val="00683ECD"/>
    <w:rsid w:val="00684936"/>
    <w:rsid w:val="00685271"/>
    <w:rsid w:val="006879D2"/>
    <w:rsid w:val="00691B8C"/>
    <w:rsid w:val="00694260"/>
    <w:rsid w:val="006A1DDF"/>
    <w:rsid w:val="006A534F"/>
    <w:rsid w:val="006B111C"/>
    <w:rsid w:val="006B2518"/>
    <w:rsid w:val="006C0288"/>
    <w:rsid w:val="006C0D41"/>
    <w:rsid w:val="006C49D5"/>
    <w:rsid w:val="006C79DC"/>
    <w:rsid w:val="006E2795"/>
    <w:rsid w:val="006E2A9D"/>
    <w:rsid w:val="006E6C33"/>
    <w:rsid w:val="006F0D67"/>
    <w:rsid w:val="00700F20"/>
    <w:rsid w:val="00705813"/>
    <w:rsid w:val="007065A2"/>
    <w:rsid w:val="00707082"/>
    <w:rsid w:val="00707A52"/>
    <w:rsid w:val="00707DF6"/>
    <w:rsid w:val="00712E0F"/>
    <w:rsid w:val="00713B93"/>
    <w:rsid w:val="007140BC"/>
    <w:rsid w:val="007143D1"/>
    <w:rsid w:val="00715067"/>
    <w:rsid w:val="00715C07"/>
    <w:rsid w:val="007178FC"/>
    <w:rsid w:val="00723FE3"/>
    <w:rsid w:val="00735E8B"/>
    <w:rsid w:val="00736584"/>
    <w:rsid w:val="007414B5"/>
    <w:rsid w:val="00743079"/>
    <w:rsid w:val="0074492A"/>
    <w:rsid w:val="007471B9"/>
    <w:rsid w:val="007557EE"/>
    <w:rsid w:val="00774837"/>
    <w:rsid w:val="00777077"/>
    <w:rsid w:val="00780732"/>
    <w:rsid w:val="00790533"/>
    <w:rsid w:val="00793CA2"/>
    <w:rsid w:val="0079581F"/>
    <w:rsid w:val="007A0A82"/>
    <w:rsid w:val="007A0A9F"/>
    <w:rsid w:val="007A0ED0"/>
    <w:rsid w:val="007A1779"/>
    <w:rsid w:val="007A217D"/>
    <w:rsid w:val="007A29ED"/>
    <w:rsid w:val="007A6A0B"/>
    <w:rsid w:val="007A7435"/>
    <w:rsid w:val="007B28DB"/>
    <w:rsid w:val="007B7E1C"/>
    <w:rsid w:val="007C1EAE"/>
    <w:rsid w:val="007D4C0B"/>
    <w:rsid w:val="007E2A80"/>
    <w:rsid w:val="007E5B39"/>
    <w:rsid w:val="007E680E"/>
    <w:rsid w:val="007F7D84"/>
    <w:rsid w:val="0080693A"/>
    <w:rsid w:val="00807326"/>
    <w:rsid w:val="00815118"/>
    <w:rsid w:val="00824E16"/>
    <w:rsid w:val="00824EAB"/>
    <w:rsid w:val="00827418"/>
    <w:rsid w:val="0084088E"/>
    <w:rsid w:val="00843F05"/>
    <w:rsid w:val="00870F65"/>
    <w:rsid w:val="00872FA9"/>
    <w:rsid w:val="00872FE0"/>
    <w:rsid w:val="00874E64"/>
    <w:rsid w:val="008753F7"/>
    <w:rsid w:val="008763AC"/>
    <w:rsid w:val="00883C55"/>
    <w:rsid w:val="00883CBC"/>
    <w:rsid w:val="00890AD1"/>
    <w:rsid w:val="00891564"/>
    <w:rsid w:val="00893228"/>
    <w:rsid w:val="008A0E27"/>
    <w:rsid w:val="008A3336"/>
    <w:rsid w:val="008A7090"/>
    <w:rsid w:val="008B4E79"/>
    <w:rsid w:val="008B5A79"/>
    <w:rsid w:val="008B7315"/>
    <w:rsid w:val="008C21DC"/>
    <w:rsid w:val="008D02BA"/>
    <w:rsid w:val="008D13DD"/>
    <w:rsid w:val="008D1AEE"/>
    <w:rsid w:val="008D38FF"/>
    <w:rsid w:val="008D5F0F"/>
    <w:rsid w:val="008D7502"/>
    <w:rsid w:val="008E09E7"/>
    <w:rsid w:val="008E2DB2"/>
    <w:rsid w:val="008F2DE9"/>
    <w:rsid w:val="008F5173"/>
    <w:rsid w:val="00902B63"/>
    <w:rsid w:val="00904BBC"/>
    <w:rsid w:val="009058E9"/>
    <w:rsid w:val="00906CB2"/>
    <w:rsid w:val="00921B4E"/>
    <w:rsid w:val="00925C3A"/>
    <w:rsid w:val="00930743"/>
    <w:rsid w:val="00931081"/>
    <w:rsid w:val="009321E7"/>
    <w:rsid w:val="009337EC"/>
    <w:rsid w:val="00946CBD"/>
    <w:rsid w:val="0095115A"/>
    <w:rsid w:val="009536CF"/>
    <w:rsid w:val="00960CC5"/>
    <w:rsid w:val="00970E5C"/>
    <w:rsid w:val="0097296D"/>
    <w:rsid w:val="00975A36"/>
    <w:rsid w:val="00980EE8"/>
    <w:rsid w:val="00991707"/>
    <w:rsid w:val="00995A48"/>
    <w:rsid w:val="009975CF"/>
    <w:rsid w:val="009A1774"/>
    <w:rsid w:val="009B22F7"/>
    <w:rsid w:val="009B2CB9"/>
    <w:rsid w:val="009B4197"/>
    <w:rsid w:val="009B608F"/>
    <w:rsid w:val="009C08F9"/>
    <w:rsid w:val="009C1705"/>
    <w:rsid w:val="009C1E2D"/>
    <w:rsid w:val="009D1D60"/>
    <w:rsid w:val="009D7350"/>
    <w:rsid w:val="009E1ACA"/>
    <w:rsid w:val="009E2801"/>
    <w:rsid w:val="009E301D"/>
    <w:rsid w:val="009E5FFB"/>
    <w:rsid w:val="00A06105"/>
    <w:rsid w:val="00A10E70"/>
    <w:rsid w:val="00A11E0E"/>
    <w:rsid w:val="00A23A08"/>
    <w:rsid w:val="00A25DE8"/>
    <w:rsid w:val="00A36D40"/>
    <w:rsid w:val="00A37EDD"/>
    <w:rsid w:val="00A4104A"/>
    <w:rsid w:val="00A52883"/>
    <w:rsid w:val="00A60ECF"/>
    <w:rsid w:val="00A6389B"/>
    <w:rsid w:val="00A66100"/>
    <w:rsid w:val="00A72B0F"/>
    <w:rsid w:val="00A74B28"/>
    <w:rsid w:val="00A86534"/>
    <w:rsid w:val="00A87FB7"/>
    <w:rsid w:val="00A905E8"/>
    <w:rsid w:val="00A91156"/>
    <w:rsid w:val="00AA260F"/>
    <w:rsid w:val="00AA45EB"/>
    <w:rsid w:val="00AA512A"/>
    <w:rsid w:val="00AB4697"/>
    <w:rsid w:val="00AB4A2B"/>
    <w:rsid w:val="00AB67DC"/>
    <w:rsid w:val="00AC13B5"/>
    <w:rsid w:val="00AC72A1"/>
    <w:rsid w:val="00AD2DDA"/>
    <w:rsid w:val="00AD3C78"/>
    <w:rsid w:val="00AD73B8"/>
    <w:rsid w:val="00AD7F13"/>
    <w:rsid w:val="00AE0BFD"/>
    <w:rsid w:val="00AE2A2A"/>
    <w:rsid w:val="00AE66BB"/>
    <w:rsid w:val="00AE741D"/>
    <w:rsid w:val="00AF2515"/>
    <w:rsid w:val="00AF3D3E"/>
    <w:rsid w:val="00AF704E"/>
    <w:rsid w:val="00B02827"/>
    <w:rsid w:val="00B02C57"/>
    <w:rsid w:val="00B0392D"/>
    <w:rsid w:val="00B14D56"/>
    <w:rsid w:val="00B166A5"/>
    <w:rsid w:val="00B2086A"/>
    <w:rsid w:val="00B20BAD"/>
    <w:rsid w:val="00B258F4"/>
    <w:rsid w:val="00B25B11"/>
    <w:rsid w:val="00B31E9E"/>
    <w:rsid w:val="00B36025"/>
    <w:rsid w:val="00B451F0"/>
    <w:rsid w:val="00B47367"/>
    <w:rsid w:val="00B52A98"/>
    <w:rsid w:val="00B53125"/>
    <w:rsid w:val="00B538EB"/>
    <w:rsid w:val="00B620BD"/>
    <w:rsid w:val="00B700BC"/>
    <w:rsid w:val="00B71134"/>
    <w:rsid w:val="00B738F4"/>
    <w:rsid w:val="00B773E8"/>
    <w:rsid w:val="00B841A6"/>
    <w:rsid w:val="00B90B0D"/>
    <w:rsid w:val="00BA2CA1"/>
    <w:rsid w:val="00BA7670"/>
    <w:rsid w:val="00BB4D3A"/>
    <w:rsid w:val="00BB5579"/>
    <w:rsid w:val="00BB6179"/>
    <w:rsid w:val="00BC3CEE"/>
    <w:rsid w:val="00BD17FF"/>
    <w:rsid w:val="00BD364E"/>
    <w:rsid w:val="00BF0D66"/>
    <w:rsid w:val="00BF0DB1"/>
    <w:rsid w:val="00BF44A4"/>
    <w:rsid w:val="00C02DD5"/>
    <w:rsid w:val="00C10D09"/>
    <w:rsid w:val="00C120B8"/>
    <w:rsid w:val="00C148D4"/>
    <w:rsid w:val="00C15829"/>
    <w:rsid w:val="00C16EA2"/>
    <w:rsid w:val="00C203A1"/>
    <w:rsid w:val="00C2069F"/>
    <w:rsid w:val="00C24894"/>
    <w:rsid w:val="00C31805"/>
    <w:rsid w:val="00C344A1"/>
    <w:rsid w:val="00C35733"/>
    <w:rsid w:val="00C429CD"/>
    <w:rsid w:val="00C4308B"/>
    <w:rsid w:val="00C43AF7"/>
    <w:rsid w:val="00C54972"/>
    <w:rsid w:val="00C63DDB"/>
    <w:rsid w:val="00C72710"/>
    <w:rsid w:val="00C800A0"/>
    <w:rsid w:val="00C83859"/>
    <w:rsid w:val="00C92DE2"/>
    <w:rsid w:val="00C9392B"/>
    <w:rsid w:val="00C959EB"/>
    <w:rsid w:val="00CA08EA"/>
    <w:rsid w:val="00CA4041"/>
    <w:rsid w:val="00CB56E6"/>
    <w:rsid w:val="00CC09A9"/>
    <w:rsid w:val="00CC5703"/>
    <w:rsid w:val="00CD0AE9"/>
    <w:rsid w:val="00CD48B5"/>
    <w:rsid w:val="00CD5B82"/>
    <w:rsid w:val="00CE05E2"/>
    <w:rsid w:val="00CE07A9"/>
    <w:rsid w:val="00CE347B"/>
    <w:rsid w:val="00CE58A5"/>
    <w:rsid w:val="00CE6D6B"/>
    <w:rsid w:val="00CE745F"/>
    <w:rsid w:val="00CF088A"/>
    <w:rsid w:val="00CF384B"/>
    <w:rsid w:val="00D029CD"/>
    <w:rsid w:val="00D02B96"/>
    <w:rsid w:val="00D06324"/>
    <w:rsid w:val="00D14FB0"/>
    <w:rsid w:val="00D157EF"/>
    <w:rsid w:val="00D21F67"/>
    <w:rsid w:val="00D22651"/>
    <w:rsid w:val="00D23BED"/>
    <w:rsid w:val="00D32B2C"/>
    <w:rsid w:val="00D33B83"/>
    <w:rsid w:val="00D40FBC"/>
    <w:rsid w:val="00D4326D"/>
    <w:rsid w:val="00D47EA8"/>
    <w:rsid w:val="00D5605B"/>
    <w:rsid w:val="00D76EDE"/>
    <w:rsid w:val="00D77DBF"/>
    <w:rsid w:val="00D9202D"/>
    <w:rsid w:val="00D94FA2"/>
    <w:rsid w:val="00D9702D"/>
    <w:rsid w:val="00DA2282"/>
    <w:rsid w:val="00DB5A41"/>
    <w:rsid w:val="00DB5F06"/>
    <w:rsid w:val="00DB6C58"/>
    <w:rsid w:val="00DC520F"/>
    <w:rsid w:val="00DD4A79"/>
    <w:rsid w:val="00DE1FF5"/>
    <w:rsid w:val="00DF1CD4"/>
    <w:rsid w:val="00DF2D37"/>
    <w:rsid w:val="00E042C4"/>
    <w:rsid w:val="00E04663"/>
    <w:rsid w:val="00E049E3"/>
    <w:rsid w:val="00E05809"/>
    <w:rsid w:val="00E15AA2"/>
    <w:rsid w:val="00E173C9"/>
    <w:rsid w:val="00E200CC"/>
    <w:rsid w:val="00E233CD"/>
    <w:rsid w:val="00E24612"/>
    <w:rsid w:val="00E24EBC"/>
    <w:rsid w:val="00E26F11"/>
    <w:rsid w:val="00E27E53"/>
    <w:rsid w:val="00E343B3"/>
    <w:rsid w:val="00E37E59"/>
    <w:rsid w:val="00E4508E"/>
    <w:rsid w:val="00E55A8D"/>
    <w:rsid w:val="00E57CF4"/>
    <w:rsid w:val="00E605D2"/>
    <w:rsid w:val="00E61E7F"/>
    <w:rsid w:val="00E6423A"/>
    <w:rsid w:val="00E658CB"/>
    <w:rsid w:val="00E705C5"/>
    <w:rsid w:val="00E708C6"/>
    <w:rsid w:val="00E80FE8"/>
    <w:rsid w:val="00E82502"/>
    <w:rsid w:val="00E842CF"/>
    <w:rsid w:val="00E84B9B"/>
    <w:rsid w:val="00E85DDD"/>
    <w:rsid w:val="00EA40DB"/>
    <w:rsid w:val="00EA4368"/>
    <w:rsid w:val="00EA6A59"/>
    <w:rsid w:val="00EB4BA0"/>
    <w:rsid w:val="00EB4EA4"/>
    <w:rsid w:val="00EC7F3F"/>
    <w:rsid w:val="00ED49ED"/>
    <w:rsid w:val="00ED52E0"/>
    <w:rsid w:val="00EE2B0C"/>
    <w:rsid w:val="00EE4536"/>
    <w:rsid w:val="00EE631C"/>
    <w:rsid w:val="00EF063C"/>
    <w:rsid w:val="00EF3142"/>
    <w:rsid w:val="00EF3BD8"/>
    <w:rsid w:val="00EF6D68"/>
    <w:rsid w:val="00F02054"/>
    <w:rsid w:val="00F02AFE"/>
    <w:rsid w:val="00F07DE4"/>
    <w:rsid w:val="00F11A77"/>
    <w:rsid w:val="00F131DB"/>
    <w:rsid w:val="00F17C27"/>
    <w:rsid w:val="00F23823"/>
    <w:rsid w:val="00F27D96"/>
    <w:rsid w:val="00F3128A"/>
    <w:rsid w:val="00F32B6C"/>
    <w:rsid w:val="00F450AD"/>
    <w:rsid w:val="00F5139E"/>
    <w:rsid w:val="00F6713B"/>
    <w:rsid w:val="00F74343"/>
    <w:rsid w:val="00F80D94"/>
    <w:rsid w:val="00F822BC"/>
    <w:rsid w:val="00F83FD0"/>
    <w:rsid w:val="00F85DB8"/>
    <w:rsid w:val="00F90023"/>
    <w:rsid w:val="00F969F5"/>
    <w:rsid w:val="00F96DB5"/>
    <w:rsid w:val="00FA1AD7"/>
    <w:rsid w:val="00FA296A"/>
    <w:rsid w:val="00FA2992"/>
    <w:rsid w:val="00FA3023"/>
    <w:rsid w:val="00FA31DD"/>
    <w:rsid w:val="00FB14B2"/>
    <w:rsid w:val="00FB576A"/>
    <w:rsid w:val="00FC1226"/>
    <w:rsid w:val="00FC722C"/>
    <w:rsid w:val="00FC787F"/>
    <w:rsid w:val="00FD010F"/>
    <w:rsid w:val="00FD1610"/>
    <w:rsid w:val="00FE04F4"/>
    <w:rsid w:val="00FE5BF2"/>
    <w:rsid w:val="00FF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01B9D9"/>
  <w15:docId w15:val="{93C091CF-5AF8-45FE-B804-9132FFBE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05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2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F38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384B"/>
    <w:pPr>
      <w:tabs>
        <w:tab w:val="center" w:pos="4320"/>
        <w:tab w:val="right" w:pos="8640"/>
      </w:tabs>
    </w:pPr>
  </w:style>
  <w:style w:type="character" w:styleId="Hyperlink">
    <w:name w:val="Hyperlink"/>
    <w:rsid w:val="0089322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70619"/>
    <w:pPr>
      <w:spacing w:before="100" w:beforeAutospacing="1" w:after="100" w:afterAutospacing="1"/>
    </w:pPr>
    <w:rPr>
      <w:rFonts w:eastAsiaTheme="minorEastAsia"/>
    </w:rPr>
  </w:style>
  <w:style w:type="character" w:customStyle="1" w:styleId="center">
    <w:name w:val="center"/>
    <w:basedOn w:val="DefaultParagraphFont"/>
    <w:rsid w:val="003F474A"/>
  </w:style>
  <w:style w:type="paragraph" w:styleId="BalloonText">
    <w:name w:val="Balloon Text"/>
    <w:basedOn w:val="Normal"/>
    <w:link w:val="BalloonTextChar"/>
    <w:semiHidden/>
    <w:unhideWhenUsed/>
    <w:rsid w:val="00843F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43F05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B473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3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54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66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29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050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32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178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07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97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652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263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590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894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800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1663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48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7246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67081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3541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n%20Raztel\Web-FreewordtemplatesNET\Uploaded%201\2010%20Monthly%20Calend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2010 Monthly Calendar.dot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Monthly Calendar</vt:lpstr>
    </vt:vector>
  </TitlesOfParts>
  <Company>SD Corp</Company>
  <LinksUpToDate>false</LinksUpToDate>
  <CharactersWithSpaces>609</CharactersWithSpaces>
  <SharedDoc>false</SharedDoc>
  <HLinks>
    <vt:vector size="6" baseType="variant">
      <vt:variant>
        <vt:i4>4522063</vt:i4>
      </vt:variant>
      <vt:variant>
        <vt:i4>0</vt:i4>
      </vt:variant>
      <vt:variant>
        <vt:i4>0</vt:i4>
      </vt:variant>
      <vt:variant>
        <vt:i4>5</vt:i4>
      </vt:variant>
      <vt:variant>
        <vt:lpwstr>http://freewordtemplates.net/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Monthly Calendar</dc:title>
  <dc:creator>Steve Doolley</dc:creator>
  <cp:lastModifiedBy>Jim Hampshire</cp:lastModifiedBy>
  <cp:revision>3</cp:revision>
  <cp:lastPrinted>2026-06-05T02:52:00Z</cp:lastPrinted>
  <dcterms:created xsi:type="dcterms:W3CDTF">2026-06-05T02:52:00Z</dcterms:created>
  <dcterms:modified xsi:type="dcterms:W3CDTF">2026-06-05T02:54:00Z</dcterms:modified>
</cp:coreProperties>
</file>